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2197" w:rsidRDefault="00CB2197" w:rsidP="000D7C84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.3pt;width:610.5pt;height:840.75pt;z-index:-251658240;mso-position-horizontal:center" wrapcoords="-27 0 -27 21581 21600 21581 21600 0 -27 0">
            <v:imagedata r:id="rId4" o:title=""/>
            <w10:wrap type="tight"/>
          </v:shape>
        </w:pict>
      </w:r>
    </w:p>
    <w:p w:rsidR="00CB2197" w:rsidRDefault="00CB2197" w:rsidP="000D7C84">
      <w:r w:rsidRPr="000D7C84">
        <w:pict>
          <v:shape id="_x0000_i1025" type="#_x0000_t75" style="width:610.5pt;height:840.75pt">
            <v:imagedata r:id="rId5" o:title=""/>
          </v:shape>
        </w:pict>
      </w:r>
    </w:p>
    <w:p w:rsidR="00CB2197" w:rsidRDefault="00CB2197" w:rsidP="000D7C84">
      <w:r w:rsidRPr="000D7C84">
        <w:pict>
          <v:shape id="_x0000_i1026" type="#_x0000_t75" style="width:610.5pt;height:840.75pt">
            <v:imagedata r:id="rId6" o:title=""/>
          </v:shape>
        </w:pict>
      </w:r>
    </w:p>
    <w:p w:rsidR="00CB2197" w:rsidRDefault="00CB2197" w:rsidP="000D7C84">
      <w:r w:rsidRPr="000D7C84">
        <w:pict>
          <v:shape id="_x0000_i1027" type="#_x0000_t75" style="width:610.5pt;height:840.75pt">
            <v:imagedata r:id="rId7" o:title=""/>
          </v:shape>
        </w:pict>
      </w:r>
    </w:p>
    <w:p w:rsidR="00CB2197" w:rsidRPr="000D7C84" w:rsidRDefault="00CB2197" w:rsidP="000D7C84">
      <w:r w:rsidRPr="000D7C84">
        <w:pict>
          <v:shape id="_x0000_i1028" type="#_x0000_t75" style="width:610.5pt;height:840.75pt">
            <v:imagedata r:id="rId8" o:title=""/>
          </v:shape>
        </w:pict>
      </w:r>
    </w:p>
    <w:p w:rsidR="00CB2197" w:rsidRDefault="00CB2197" w:rsidP="000D7C84">
      <w:r w:rsidRPr="000D7C84">
        <w:pict>
          <v:shape id="_x0000_i1029" type="#_x0000_t75" style="width:610.5pt;height:840.75pt">
            <v:imagedata r:id="rId9" o:title=""/>
          </v:shape>
        </w:pict>
      </w:r>
    </w:p>
    <w:p w:rsidR="00CB2197" w:rsidRDefault="00CB2197" w:rsidP="000D7C84">
      <w:r w:rsidRPr="000D7C84">
        <w:pict>
          <v:shape id="_x0000_i1030" type="#_x0000_t75" style="width:610.5pt;height:840.75pt">
            <v:imagedata r:id="rId10" o:title=""/>
          </v:shape>
        </w:pict>
      </w:r>
    </w:p>
    <w:p w:rsidR="00CB2197" w:rsidRDefault="00CB2197" w:rsidP="000D7C84">
      <w:r w:rsidRPr="000D7C84">
        <w:pict>
          <v:shape id="_x0000_i1031" type="#_x0000_t75" style="width:610.5pt;height:840.75pt">
            <v:imagedata r:id="rId11" o:title=""/>
          </v:shape>
        </w:pict>
      </w:r>
    </w:p>
    <w:p w:rsidR="00CB2197" w:rsidRDefault="00CB2197" w:rsidP="000D7C84">
      <w:r w:rsidRPr="000D7C84">
        <w:pict>
          <v:shape id="_x0000_i1032" type="#_x0000_t75" style="width:610.5pt;height:840.75pt">
            <v:imagedata r:id="rId12" o:title=""/>
          </v:shape>
        </w:pict>
      </w:r>
    </w:p>
    <w:p w:rsidR="00CB2197" w:rsidRDefault="00CB2197" w:rsidP="000D7C84">
      <w:r w:rsidRPr="000D7C84">
        <w:pict>
          <v:shape id="_x0000_i1033" type="#_x0000_t75" style="width:610.5pt;height:840.75pt">
            <v:imagedata r:id="rId13" o:title=""/>
          </v:shape>
        </w:pict>
      </w:r>
    </w:p>
    <w:p w:rsidR="00CB2197" w:rsidRDefault="00CB2197" w:rsidP="000D7C84">
      <w:r w:rsidRPr="000D7C84">
        <w:pict>
          <v:shape id="_x0000_i1034" type="#_x0000_t75" style="width:610.5pt;height:840.75pt">
            <v:imagedata r:id="rId14" o:title=""/>
          </v:shape>
        </w:pict>
      </w:r>
    </w:p>
    <w:p w:rsidR="00CB2197" w:rsidRDefault="00CB2197" w:rsidP="000D7C84">
      <w:r w:rsidRPr="000D7C84">
        <w:pict>
          <v:shape id="_x0000_i1035" type="#_x0000_t75" style="width:610.5pt;height:840.75pt">
            <v:imagedata r:id="rId15" o:title=""/>
          </v:shape>
        </w:pict>
      </w:r>
    </w:p>
    <w:p w:rsidR="00CB2197" w:rsidRDefault="00CB2197" w:rsidP="000D7C84">
      <w:r w:rsidRPr="000D7C84">
        <w:pict>
          <v:shape id="_x0000_i1036" type="#_x0000_t75" style="width:610.5pt;height:840.75pt">
            <v:imagedata r:id="rId16" o:title=""/>
          </v:shape>
        </w:pict>
      </w:r>
    </w:p>
    <w:p w:rsidR="00CB2197" w:rsidRPr="000D7C84" w:rsidRDefault="00CB2197" w:rsidP="000D7C84">
      <w:r w:rsidRPr="000D7C84">
        <w:pict>
          <v:shape id="_x0000_i1037" type="#_x0000_t75" style="width:610.5pt;height:840.75pt">
            <v:imagedata r:id="rId17" o:title=""/>
          </v:shape>
        </w:pict>
      </w:r>
    </w:p>
    <w:p w:rsidR="00CB2197" w:rsidRDefault="00CB2197" w:rsidP="000D7C84">
      <w:r w:rsidRPr="000D7C84">
        <w:pict>
          <v:shape id="_x0000_i1038" type="#_x0000_t75" style="width:610.5pt;height:840.75pt">
            <v:imagedata r:id="rId18" o:title=""/>
          </v:shape>
        </w:pict>
      </w:r>
    </w:p>
    <w:p w:rsidR="00CB2197" w:rsidRDefault="00CB2197" w:rsidP="000D7C84">
      <w:r w:rsidRPr="000D7C84">
        <w:pict>
          <v:shape id="_x0000_i1039" type="#_x0000_t75" style="width:610.5pt;height:840.75pt">
            <v:imagedata r:id="rId19" o:title=""/>
          </v:shape>
        </w:pict>
      </w:r>
    </w:p>
    <w:p w:rsidR="00CB2197" w:rsidRPr="000D7C84" w:rsidRDefault="00CB2197" w:rsidP="000D7C84">
      <w:r w:rsidRPr="000D7C84">
        <w:pict>
          <v:shape id="_x0000_i1040" type="#_x0000_t75" style="width:610.5pt;height:840.75pt">
            <v:imagedata r:id="rId20" o:title=""/>
          </v:shape>
        </w:pict>
      </w:r>
    </w:p>
    <w:sectPr w:rsidR="00CB2197" w:rsidRPr="000D7C84" w:rsidSect="000D7C8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96793"/>
    <w:rsid w:val="000D7C84"/>
    <w:rsid w:val="00120CEF"/>
    <w:rsid w:val="00C61DBB"/>
    <w:rsid w:val="00C96793"/>
    <w:rsid w:val="00CB2197"/>
    <w:rsid w:val="00E610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0CEF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17</Pages>
  <Words>5</Words>
  <Characters>29</Characters>
  <Application>Microsoft Office Outlook</Application>
  <DocSecurity>0</DocSecurity>
  <Lines>0</Lines>
  <Paragraphs>0</Paragraphs>
  <ScaleCrop>false</ScaleCrop>
  <Company>505.ru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Olya</cp:lastModifiedBy>
  <cp:revision>2</cp:revision>
  <dcterms:created xsi:type="dcterms:W3CDTF">2021-12-23T18:38:00Z</dcterms:created>
  <dcterms:modified xsi:type="dcterms:W3CDTF">2022-08-24T20:56:00Z</dcterms:modified>
</cp:coreProperties>
</file>